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5E61" w14:textId="6D64CBD7" w:rsidR="00662104" w:rsidRPr="00A85FAC" w:rsidRDefault="007068CF" w:rsidP="004F7EA4">
      <w:pPr>
        <w:pStyle w:val="Nadpis1"/>
      </w:pPr>
      <w:r>
        <w:t>Popis služeb WE|DO pro váš e-shop</w:t>
      </w:r>
    </w:p>
    <w:p w14:paraId="343C329B" w14:textId="286D965D" w:rsidR="004F7EA4" w:rsidRPr="00A85FAC" w:rsidRDefault="004F7EA4" w:rsidP="003E7CF1">
      <w:pPr>
        <w:pStyle w:val="Nadpis2"/>
      </w:pPr>
      <w:r w:rsidRPr="00A85FAC">
        <w:rPr>
          <w:sz w:val="36"/>
          <w:szCs w:val="36"/>
        </w:rPr>
        <w:br/>
      </w:r>
      <w:r w:rsidR="00556769" w:rsidRPr="00556769">
        <w:t xml:space="preserve">Připravili jsme pro </w:t>
      </w:r>
      <w:r w:rsidR="00556769">
        <w:t>v</w:t>
      </w:r>
      <w:r w:rsidR="00556769" w:rsidRPr="00556769">
        <w:t xml:space="preserve">ás vzorové texty, které můžete volně použít </w:t>
      </w:r>
      <w:r w:rsidR="00603C5D">
        <w:t>na</w:t>
      </w:r>
      <w:r w:rsidR="00556769" w:rsidRPr="00556769">
        <w:t xml:space="preserve"> </w:t>
      </w:r>
      <w:r w:rsidR="00556769">
        <w:t>v</w:t>
      </w:r>
      <w:r w:rsidR="00556769" w:rsidRPr="00556769">
        <w:t>ašem</w:t>
      </w:r>
      <w:r w:rsidR="00603C5D">
        <w:t xml:space="preserve"> e-shopu a v</w:t>
      </w:r>
      <w:r w:rsidR="00556769" w:rsidRPr="00556769">
        <w:t xml:space="preserve"> nákupním košíku jako popisy jednotlivých našich služeb.</w:t>
      </w:r>
    </w:p>
    <w:p w14:paraId="160C27F2" w14:textId="64D058E4" w:rsidR="00556769" w:rsidRPr="00556769" w:rsidRDefault="004F7EA4" w:rsidP="00556769">
      <w:pPr>
        <w:pStyle w:val="Nadpis3"/>
      </w:pPr>
      <w:r w:rsidRPr="00A85FAC">
        <w:br/>
      </w:r>
      <w:r w:rsidR="00556769">
        <w:t>WE|DO HOME</w:t>
      </w:r>
    </w:p>
    <w:p w14:paraId="233DF346" w14:textId="77777777" w:rsidR="006C713A" w:rsidRDefault="006C713A" w:rsidP="00556769">
      <w:pPr>
        <w:pStyle w:val="Bezmezer"/>
        <w:numPr>
          <w:ilvl w:val="0"/>
          <w:numId w:val="0"/>
        </w:numPr>
        <w:ind w:left="360" w:hanging="360"/>
      </w:pPr>
    </w:p>
    <w:p w14:paraId="6816B122" w14:textId="44664A52" w:rsidR="00556769" w:rsidRPr="00603C5D" w:rsidRDefault="00556769" w:rsidP="00556769">
      <w:pPr>
        <w:pStyle w:val="Bezmezer"/>
        <w:numPr>
          <w:ilvl w:val="0"/>
          <w:numId w:val="0"/>
        </w:numPr>
        <w:ind w:left="360" w:hanging="360"/>
        <w:rPr>
          <w:b/>
          <w:bCs/>
          <w:sz w:val="22"/>
          <w:szCs w:val="22"/>
        </w:rPr>
      </w:pPr>
      <w:r w:rsidRPr="00603C5D">
        <w:rPr>
          <w:b/>
          <w:bCs/>
          <w:sz w:val="22"/>
          <w:szCs w:val="22"/>
        </w:rPr>
        <w:t>WE|</w:t>
      </w:r>
      <w:proofErr w:type="gramStart"/>
      <w:r w:rsidRPr="00603C5D">
        <w:rPr>
          <w:b/>
          <w:bCs/>
          <w:sz w:val="22"/>
          <w:szCs w:val="22"/>
        </w:rPr>
        <w:t>DO - Doručení</w:t>
      </w:r>
      <w:proofErr w:type="gramEnd"/>
      <w:r w:rsidRPr="00603C5D">
        <w:rPr>
          <w:b/>
          <w:bCs/>
          <w:sz w:val="22"/>
          <w:szCs w:val="22"/>
        </w:rPr>
        <w:t xml:space="preserve"> na adresu</w:t>
      </w:r>
    </w:p>
    <w:p w14:paraId="7E9AFE21" w14:textId="77777777" w:rsidR="006C713A" w:rsidRDefault="006C713A" w:rsidP="006C713A">
      <w:pPr>
        <w:pStyle w:val="Bezmezer"/>
        <w:numPr>
          <w:ilvl w:val="0"/>
          <w:numId w:val="0"/>
        </w:numPr>
        <w:rPr>
          <w:sz w:val="22"/>
          <w:szCs w:val="22"/>
        </w:rPr>
      </w:pPr>
    </w:p>
    <w:p w14:paraId="331DD8E1" w14:textId="50230D22" w:rsidR="006C713A" w:rsidRPr="006C713A" w:rsidRDefault="006C713A" w:rsidP="006C713A">
      <w:pPr>
        <w:pStyle w:val="Bezmezer"/>
        <w:numPr>
          <w:ilvl w:val="0"/>
          <w:numId w:val="0"/>
        </w:numPr>
        <w:rPr>
          <w:sz w:val="22"/>
          <w:szCs w:val="22"/>
        </w:rPr>
      </w:pPr>
      <w:r w:rsidRPr="006C713A">
        <w:rPr>
          <w:sz w:val="22"/>
          <w:szCs w:val="22"/>
        </w:rPr>
        <w:t xml:space="preserve">Doručení zásilky na libovolnou adresu do druhého dne. 3 pokusy o doručení, </w:t>
      </w:r>
      <w:r w:rsidR="002D545B">
        <w:rPr>
          <w:sz w:val="22"/>
          <w:szCs w:val="22"/>
        </w:rPr>
        <w:t xml:space="preserve">informace o doručení v SMS/e-mailu, </w:t>
      </w:r>
      <w:r w:rsidRPr="006C713A">
        <w:rPr>
          <w:sz w:val="22"/>
          <w:szCs w:val="22"/>
        </w:rPr>
        <w:t>možnost platby dobírky kartou</w:t>
      </w:r>
      <w:r w:rsidR="00594E9A">
        <w:rPr>
          <w:sz w:val="22"/>
          <w:szCs w:val="22"/>
        </w:rPr>
        <w:t>. Přehled o zásilce</w:t>
      </w:r>
      <w:r w:rsidRPr="006C713A">
        <w:rPr>
          <w:sz w:val="22"/>
          <w:szCs w:val="22"/>
        </w:rPr>
        <w:t xml:space="preserve"> a změna doručení </w:t>
      </w:r>
      <w:r w:rsidR="00594E9A">
        <w:rPr>
          <w:sz w:val="22"/>
          <w:szCs w:val="22"/>
        </w:rPr>
        <w:t xml:space="preserve">pohodlně </w:t>
      </w:r>
      <w:r w:rsidRPr="006C713A">
        <w:rPr>
          <w:sz w:val="22"/>
          <w:szCs w:val="22"/>
        </w:rPr>
        <w:t xml:space="preserve">v </w:t>
      </w:r>
      <w:hyperlink r:id="rId11" w:history="1">
        <w:r w:rsidRPr="006C713A">
          <w:rPr>
            <w:rStyle w:val="Hypertextovodkaz"/>
            <w:sz w:val="22"/>
            <w:szCs w:val="22"/>
          </w:rPr>
          <w:t>mobilní aplikaci WE|DO</w:t>
        </w:r>
      </w:hyperlink>
      <w:r w:rsidRPr="006C713A">
        <w:rPr>
          <w:sz w:val="22"/>
          <w:szCs w:val="22"/>
        </w:rPr>
        <w:t>.</w:t>
      </w:r>
      <w:r w:rsidRPr="006C713A">
        <w:rPr>
          <w:sz w:val="22"/>
          <w:szCs w:val="22"/>
        </w:rPr>
        <w:br/>
      </w:r>
    </w:p>
    <w:p w14:paraId="34FABB36" w14:textId="77777777" w:rsidR="00556769" w:rsidRPr="00556769" w:rsidRDefault="00556769" w:rsidP="00556769">
      <w:pPr>
        <w:rPr>
          <w:lang w:eastAsia="en-US"/>
        </w:rPr>
      </w:pPr>
    </w:p>
    <w:p w14:paraId="77B15FBD" w14:textId="24F9EC9A" w:rsidR="00594E9A" w:rsidRPr="00556769" w:rsidRDefault="00594E9A" w:rsidP="00594E9A">
      <w:pPr>
        <w:pStyle w:val="Nadpis3"/>
      </w:pPr>
      <w:r>
        <w:t>WE|DO POINT</w:t>
      </w:r>
    </w:p>
    <w:p w14:paraId="6AB2C1EE" w14:textId="77777777" w:rsidR="00594E9A" w:rsidRDefault="00594E9A" w:rsidP="00594E9A">
      <w:pPr>
        <w:pStyle w:val="Bezmezer"/>
        <w:numPr>
          <w:ilvl w:val="0"/>
          <w:numId w:val="0"/>
        </w:numPr>
        <w:ind w:left="360" w:hanging="360"/>
      </w:pPr>
    </w:p>
    <w:p w14:paraId="66C6B36E" w14:textId="78BB90A2" w:rsidR="00594E9A" w:rsidRPr="00603C5D" w:rsidRDefault="00594E9A" w:rsidP="00594E9A">
      <w:pPr>
        <w:pStyle w:val="Bezmezer"/>
        <w:numPr>
          <w:ilvl w:val="0"/>
          <w:numId w:val="0"/>
        </w:numPr>
        <w:ind w:left="360" w:hanging="360"/>
        <w:rPr>
          <w:b/>
          <w:bCs/>
          <w:sz w:val="22"/>
          <w:szCs w:val="22"/>
        </w:rPr>
      </w:pPr>
      <w:r w:rsidRPr="00603C5D">
        <w:rPr>
          <w:b/>
          <w:bCs/>
          <w:sz w:val="22"/>
          <w:szCs w:val="22"/>
        </w:rPr>
        <w:t>WE|</w:t>
      </w:r>
      <w:proofErr w:type="gramStart"/>
      <w:r w:rsidRPr="00603C5D">
        <w:rPr>
          <w:b/>
          <w:bCs/>
          <w:sz w:val="22"/>
          <w:szCs w:val="22"/>
        </w:rPr>
        <w:t>DO - Doručení</w:t>
      </w:r>
      <w:proofErr w:type="gramEnd"/>
      <w:r w:rsidRPr="00603C5D">
        <w:rPr>
          <w:b/>
          <w:bCs/>
          <w:sz w:val="22"/>
          <w:szCs w:val="22"/>
        </w:rPr>
        <w:t xml:space="preserve"> na výdejní místo</w:t>
      </w:r>
      <w:r w:rsidR="00055DF1" w:rsidRPr="00603C5D">
        <w:rPr>
          <w:b/>
          <w:bCs/>
          <w:sz w:val="22"/>
          <w:szCs w:val="22"/>
        </w:rPr>
        <w:t xml:space="preserve"> WE|DO POINT</w:t>
      </w:r>
    </w:p>
    <w:p w14:paraId="6FDE7958" w14:textId="77777777" w:rsidR="00594E9A" w:rsidRDefault="00594E9A" w:rsidP="00594E9A">
      <w:pPr>
        <w:pStyle w:val="Bezmezer"/>
        <w:numPr>
          <w:ilvl w:val="0"/>
          <w:numId w:val="0"/>
        </w:numPr>
        <w:rPr>
          <w:sz w:val="22"/>
          <w:szCs w:val="22"/>
        </w:rPr>
      </w:pPr>
    </w:p>
    <w:p w14:paraId="77573009" w14:textId="61C38F88" w:rsidR="00055DF1" w:rsidRDefault="00594E9A" w:rsidP="00594E9A">
      <w:pPr>
        <w:pStyle w:val="Nadpis3"/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</w:pP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Doručení zásilky 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do druhého dne v rámci</w:t>
      </w: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 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široké sítě</w:t>
      </w: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 výdejních míst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. </w:t>
      </w: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Zásilku je možné si vyzvednout </w:t>
      </w:r>
      <w:r w:rsidR="00603C5D" w:rsidRPr="00603C5D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po obdržení hesla </w:t>
      </w:r>
      <w:r w:rsidR="00603C5D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v </w:t>
      </w: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SMS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/e-mailu</w:t>
      </w: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. Úložní doba balíčku je 5 dní s možností prodloužení o další 3 dny.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 </w:t>
      </w:r>
      <w:r w:rsidR="00055DF1" w:rsidRPr="00055DF1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Přehled o zásilce a změna doručení pohodlně v </w:t>
      </w:r>
      <w:hyperlink r:id="rId12" w:history="1">
        <w:r w:rsidR="00055DF1" w:rsidRPr="00055DF1">
          <w:rPr>
            <w:rStyle w:val="Hypertextovodkaz"/>
            <w:rFonts w:ascii="Montserrat" w:eastAsia="Times New Roman" w:hAnsi="Montserrat" w:cs="Times New Roman"/>
            <w:bCs w:val="0"/>
            <w:sz w:val="22"/>
            <w:szCs w:val="22"/>
            <w:lang w:eastAsia="cs-CZ"/>
          </w:rPr>
          <w:t>mobilní aplikaci WE|DO</w:t>
        </w:r>
      </w:hyperlink>
      <w:r w:rsidR="00055DF1" w:rsidRPr="00055DF1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.</w:t>
      </w:r>
      <w:r w:rsidR="00055DF1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 </w:t>
      </w:r>
    </w:p>
    <w:p w14:paraId="0F21C43F" w14:textId="3846C7F6" w:rsidR="00556769" w:rsidRPr="00594E9A" w:rsidRDefault="00594E9A" w:rsidP="00594E9A">
      <w:pPr>
        <w:pStyle w:val="Nadpis3"/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</w:pPr>
      <w:r w:rsidRPr="00594E9A"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Podívejte se, kde kolem sebe máte nejbližší WE|DO POINT</w:t>
      </w:r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 xml:space="preserve">: </w:t>
      </w:r>
      <w:hyperlink r:id="rId13" w:history="1">
        <w:r w:rsidRPr="00055DF1">
          <w:rPr>
            <w:rStyle w:val="Hypertextovodkaz"/>
            <w:rFonts w:ascii="Montserrat" w:eastAsia="Times New Roman" w:hAnsi="Montserrat" w:cs="Times New Roman"/>
            <w:bCs w:val="0"/>
            <w:sz w:val="22"/>
            <w:szCs w:val="22"/>
            <w:lang w:eastAsia="cs-CZ"/>
          </w:rPr>
          <w:t>wedo.cz/mapa</w:t>
        </w:r>
      </w:hyperlink>
      <w:r>
        <w:rPr>
          <w:rFonts w:ascii="Montserrat" w:eastAsia="Times New Roman" w:hAnsi="Montserrat" w:cs="Times New Roman"/>
          <w:bCs w:val="0"/>
          <w:color w:val="auto"/>
          <w:sz w:val="22"/>
          <w:szCs w:val="22"/>
          <w:lang w:eastAsia="cs-CZ"/>
        </w:rPr>
        <w:t>.</w:t>
      </w:r>
    </w:p>
    <w:p w14:paraId="46671CF3" w14:textId="1A0E2B30" w:rsidR="00556769" w:rsidRDefault="00556769" w:rsidP="003E7CF1">
      <w:pPr>
        <w:pStyle w:val="Nadpis3"/>
      </w:pPr>
    </w:p>
    <w:p w14:paraId="67DAFA40" w14:textId="2860B1F0" w:rsidR="00594E9A" w:rsidRPr="00556769" w:rsidRDefault="00594E9A" w:rsidP="00594E9A">
      <w:pPr>
        <w:pStyle w:val="Nadpis3"/>
      </w:pPr>
      <w:r>
        <w:t xml:space="preserve">WE|DO </w:t>
      </w:r>
      <w:r w:rsidR="00055DF1">
        <w:t>BOX</w:t>
      </w:r>
    </w:p>
    <w:p w14:paraId="56BF6508" w14:textId="77777777" w:rsidR="00594E9A" w:rsidRDefault="00594E9A" w:rsidP="00594E9A">
      <w:pPr>
        <w:pStyle w:val="Bezmezer"/>
        <w:numPr>
          <w:ilvl w:val="0"/>
          <w:numId w:val="0"/>
        </w:numPr>
        <w:ind w:left="360" w:hanging="360"/>
      </w:pPr>
    </w:p>
    <w:p w14:paraId="0793C072" w14:textId="0B8BEB17" w:rsidR="00594E9A" w:rsidRPr="00603C5D" w:rsidRDefault="00594E9A" w:rsidP="00594E9A">
      <w:pPr>
        <w:pStyle w:val="Bezmezer"/>
        <w:numPr>
          <w:ilvl w:val="0"/>
          <w:numId w:val="0"/>
        </w:numPr>
        <w:ind w:left="360" w:hanging="360"/>
        <w:rPr>
          <w:b/>
          <w:bCs/>
          <w:sz w:val="22"/>
          <w:szCs w:val="22"/>
        </w:rPr>
      </w:pPr>
      <w:r w:rsidRPr="00603C5D">
        <w:rPr>
          <w:b/>
          <w:bCs/>
          <w:sz w:val="22"/>
          <w:szCs w:val="22"/>
        </w:rPr>
        <w:t>WE|</w:t>
      </w:r>
      <w:proofErr w:type="gramStart"/>
      <w:r w:rsidRPr="00603C5D">
        <w:rPr>
          <w:b/>
          <w:bCs/>
          <w:sz w:val="22"/>
          <w:szCs w:val="22"/>
        </w:rPr>
        <w:t>DO - Doručení</w:t>
      </w:r>
      <w:proofErr w:type="gramEnd"/>
      <w:r w:rsidRPr="00603C5D">
        <w:rPr>
          <w:b/>
          <w:bCs/>
          <w:sz w:val="22"/>
          <w:szCs w:val="22"/>
        </w:rPr>
        <w:t xml:space="preserve"> </w:t>
      </w:r>
      <w:r w:rsidR="00055DF1" w:rsidRPr="00603C5D">
        <w:rPr>
          <w:b/>
          <w:bCs/>
          <w:sz w:val="22"/>
          <w:szCs w:val="22"/>
        </w:rPr>
        <w:t>do výdejního boxu WE|DO BOX</w:t>
      </w:r>
    </w:p>
    <w:p w14:paraId="4A4A9567" w14:textId="77777777" w:rsidR="00594E9A" w:rsidRDefault="00594E9A" w:rsidP="00594E9A">
      <w:pPr>
        <w:pStyle w:val="Bezmezer"/>
        <w:numPr>
          <w:ilvl w:val="0"/>
          <w:numId w:val="0"/>
        </w:numPr>
        <w:rPr>
          <w:sz w:val="22"/>
          <w:szCs w:val="22"/>
        </w:rPr>
      </w:pPr>
    </w:p>
    <w:p w14:paraId="4240DCA5" w14:textId="200D7BAC" w:rsidR="00055DF1" w:rsidRDefault="00055DF1" w:rsidP="00055DF1">
      <w:pPr>
        <w:pStyle w:val="Bezmezer"/>
        <w:numPr>
          <w:ilvl w:val="0"/>
          <w:numId w:val="0"/>
        </w:numPr>
        <w:rPr>
          <w:sz w:val="22"/>
          <w:szCs w:val="22"/>
        </w:rPr>
      </w:pPr>
      <w:r w:rsidRPr="00055DF1">
        <w:rPr>
          <w:sz w:val="22"/>
          <w:szCs w:val="22"/>
        </w:rPr>
        <w:t xml:space="preserve">Doručení zásilky do </w:t>
      </w:r>
      <w:r>
        <w:rPr>
          <w:sz w:val="22"/>
          <w:szCs w:val="22"/>
        </w:rPr>
        <w:t xml:space="preserve">druhého dne v rámci široké sítě </w:t>
      </w:r>
      <w:r w:rsidRPr="00055DF1">
        <w:rPr>
          <w:sz w:val="22"/>
          <w:szCs w:val="22"/>
        </w:rPr>
        <w:t>výdejních boxů.</w:t>
      </w:r>
      <w:r>
        <w:rPr>
          <w:sz w:val="22"/>
          <w:szCs w:val="22"/>
        </w:rPr>
        <w:t xml:space="preserve"> </w:t>
      </w:r>
      <w:r w:rsidRPr="00055DF1">
        <w:rPr>
          <w:sz w:val="22"/>
          <w:szCs w:val="22"/>
        </w:rPr>
        <w:t xml:space="preserve">Zásilku je možné si vyzvednout po obdržení hesla </w:t>
      </w:r>
      <w:r>
        <w:rPr>
          <w:sz w:val="22"/>
          <w:szCs w:val="22"/>
        </w:rPr>
        <w:t>v </w:t>
      </w:r>
      <w:r w:rsidRPr="00055DF1">
        <w:rPr>
          <w:sz w:val="22"/>
          <w:szCs w:val="22"/>
        </w:rPr>
        <w:t>SMS</w:t>
      </w:r>
      <w:r>
        <w:rPr>
          <w:sz w:val="22"/>
          <w:szCs w:val="22"/>
        </w:rPr>
        <w:t>/e-mailu</w:t>
      </w:r>
      <w:r w:rsidRPr="00055DF1">
        <w:rPr>
          <w:sz w:val="22"/>
          <w:szCs w:val="22"/>
        </w:rPr>
        <w:t xml:space="preserve"> kdykoliv se vám to hodí. Úložní doba balíčku je 46 hodin.</w:t>
      </w:r>
      <w:r>
        <w:rPr>
          <w:sz w:val="22"/>
          <w:szCs w:val="22"/>
        </w:rPr>
        <w:t xml:space="preserve"> Přehled o zásilce</w:t>
      </w:r>
      <w:r w:rsidRPr="006C713A">
        <w:rPr>
          <w:sz w:val="22"/>
          <w:szCs w:val="22"/>
        </w:rPr>
        <w:t xml:space="preserve"> a změna doručení </w:t>
      </w:r>
      <w:r>
        <w:rPr>
          <w:sz w:val="22"/>
          <w:szCs w:val="22"/>
        </w:rPr>
        <w:t xml:space="preserve">pohodlně </w:t>
      </w:r>
      <w:r w:rsidRPr="006C713A">
        <w:rPr>
          <w:sz w:val="22"/>
          <w:szCs w:val="22"/>
        </w:rPr>
        <w:t xml:space="preserve">v </w:t>
      </w:r>
      <w:hyperlink r:id="rId14" w:history="1">
        <w:r w:rsidRPr="006C713A">
          <w:rPr>
            <w:rStyle w:val="Hypertextovodkaz"/>
            <w:sz w:val="22"/>
            <w:szCs w:val="22"/>
          </w:rPr>
          <w:t>mobilní aplikaci WE|DO</w:t>
        </w:r>
      </w:hyperlink>
      <w:r w:rsidRPr="006C713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2C9B961F" w14:textId="794171BD" w:rsidR="00594E9A" w:rsidRPr="00594E9A" w:rsidRDefault="00055DF1" w:rsidP="00055DF1">
      <w:pPr>
        <w:pStyle w:val="Bezmezer"/>
        <w:numPr>
          <w:ilvl w:val="0"/>
          <w:numId w:val="0"/>
        </w:numPr>
        <w:spacing w:before="120" w:line="288" w:lineRule="auto"/>
        <w:rPr>
          <w:sz w:val="22"/>
          <w:szCs w:val="22"/>
        </w:rPr>
      </w:pPr>
      <w:r w:rsidRPr="00055DF1">
        <w:rPr>
          <w:sz w:val="22"/>
          <w:szCs w:val="22"/>
        </w:rPr>
        <w:t>Podívejte se, kde kolem sebe máte nejbližší WE|DO BOX</w:t>
      </w:r>
      <w:r>
        <w:rPr>
          <w:sz w:val="22"/>
          <w:szCs w:val="22"/>
        </w:rPr>
        <w:t xml:space="preserve">: </w:t>
      </w:r>
      <w:hyperlink r:id="rId15" w:history="1">
        <w:r w:rsidRPr="00055DF1">
          <w:rPr>
            <w:rStyle w:val="Hypertextovodkaz"/>
            <w:sz w:val="22"/>
            <w:szCs w:val="22"/>
          </w:rPr>
          <w:t>wedo.cz/mapa</w:t>
        </w:r>
      </w:hyperlink>
      <w:r>
        <w:rPr>
          <w:sz w:val="22"/>
          <w:szCs w:val="22"/>
        </w:rPr>
        <w:t>.</w:t>
      </w:r>
    </w:p>
    <w:sectPr w:rsidR="00594E9A" w:rsidRPr="00594E9A" w:rsidSect="00921AF9">
      <w:footerReference w:type="default" r:id="rId16"/>
      <w:headerReference w:type="first" r:id="rId17"/>
      <w:footerReference w:type="first" r:id="rId18"/>
      <w:pgSz w:w="11906" w:h="16838"/>
      <w:pgMar w:top="1702" w:right="1133" w:bottom="1843" w:left="1418" w:header="19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51C0C" w14:textId="77777777" w:rsidR="003D1FED" w:rsidRDefault="003D1FED">
      <w:r>
        <w:separator/>
      </w:r>
    </w:p>
  </w:endnote>
  <w:endnote w:type="continuationSeparator" w:id="0">
    <w:p w14:paraId="16B11630" w14:textId="77777777" w:rsidR="003D1FED" w:rsidRDefault="003D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" w:fontKey="{251830E5-8055-4F09-97C0-BFE40DF24DE3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2" w:fontKey="{843599C0-229B-4F4C-88E3-B6D4EBD81235}"/>
    <w:embedBold r:id="rId3" w:fontKey="{2F6344D0-F767-4CF5-AF0E-488DB08555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raleSansPro Book">
    <w:altName w:val="Calibri"/>
    <w:panose1 w:val="00000000000000000000"/>
    <w:charset w:val="00"/>
    <w:family w:val="swiss"/>
    <w:notTrueType/>
    <w:pitch w:val="variable"/>
    <w:sig w:usb0="A00002EF" w:usb1="5000C47B" w:usb2="00000000" w:usb3="00000000" w:csb0="000000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4" w:fontKey="{576A4949-01F3-4682-B959-0B1DB75C49C4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29A1A778-A126-4F9E-8F08-46C1DC8777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1325214-BA09-4273-8746-755C21FFB12C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7B3C" w14:textId="410AE370" w:rsidR="002E04EA" w:rsidRPr="008B74E2" w:rsidRDefault="00921AF9" w:rsidP="008B74E2">
    <w:pPr>
      <w:pStyle w:val="Zpat"/>
      <w:rPr>
        <w:rFonts w:ascii="Montserrat" w:hAnsi="Montserrat"/>
        <w:b/>
        <w:bCs/>
        <w:sz w:val="20"/>
        <w:szCs w:val="20"/>
      </w:rPr>
    </w:pPr>
    <w:r>
      <w:rPr>
        <w:rFonts w:ascii="Montserrat" w:hAnsi="Montserra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903004" wp14:editId="14D9DD95">
              <wp:simplePos x="0" y="0"/>
              <wp:positionH relativeFrom="column">
                <wp:posOffset>1466962</wp:posOffset>
              </wp:positionH>
              <wp:positionV relativeFrom="paragraph">
                <wp:posOffset>-421005</wp:posOffset>
              </wp:positionV>
              <wp:extent cx="914351" cy="463550"/>
              <wp:effectExtent l="0" t="0" r="0" b="0"/>
              <wp:wrapNone/>
              <wp:docPr id="8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351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8AB7FD" w14:textId="77777777" w:rsidR="0078473E" w:rsidRPr="000103D6" w:rsidRDefault="0078473E" w:rsidP="00FB6F95">
                          <w:pPr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WE|DO CZ s.r.o.</w:t>
                          </w:r>
                        </w:p>
                        <w:p w14:paraId="7FC15A2B" w14:textId="77777777" w:rsidR="0078473E" w:rsidRPr="000103D6" w:rsidRDefault="0078473E" w:rsidP="00FB6F95">
                          <w:pP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Pražská 180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br/>
                            <w:t>250 66</w:t>
                          </w:r>
                          <w: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 xml:space="preserve"> 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Zdiby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br/>
                            <w:t>www.wedo.cz</w:t>
                          </w:r>
                        </w:p>
                        <w:p w14:paraId="37AD2E17" w14:textId="77777777" w:rsidR="0078473E" w:rsidRPr="000103D6" w:rsidRDefault="0078473E" w:rsidP="00FB6F95">
                          <w:pP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03004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6" type="#_x0000_t202" style="position:absolute;margin-left:115.5pt;margin-top:-33.15pt;width:1in;height: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n8FAIAACsEAAAOAAAAZHJzL2Uyb0RvYy54bWysU01vGyEQvVfqf0Dc6107dpquvI7cRK4q&#10;WUkkp8oZs+BdCRgK2Lvur+/Arj+U9lT1AgMzzMd7j/l9pxU5COcbMCUdj3JKhOFQNWZX0h+vq093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" filled="f" stroked="f" strokeweight=".5pt">
              <v:textbox>
                <w:txbxContent>
                  <w:p w14:paraId="578AB7FD" w14:textId="77777777" w:rsidR="0078473E" w:rsidRPr="000103D6" w:rsidRDefault="0078473E" w:rsidP="00FB6F95">
                    <w:pPr>
                      <w:rPr>
                        <w:rFonts w:ascii="Montserrat" w:hAnsi="Montserrat"/>
                        <w:b/>
                        <w:bCs/>
                        <w:color w:val="7F7F7F"/>
                        <w:sz w:val="12"/>
                        <w:szCs w:val="12"/>
                        <w:lang w:eastAsia="zh-CN"/>
                      </w:rPr>
                    </w:pPr>
                    <w:r w:rsidRPr="000103D6">
                      <w:rPr>
                        <w:rFonts w:ascii="Montserrat" w:hAnsi="Montserrat"/>
                        <w:b/>
                        <w:bCs/>
                        <w:color w:val="7F7F7F"/>
                        <w:sz w:val="12"/>
                        <w:szCs w:val="12"/>
                        <w:lang w:eastAsia="zh-CN"/>
                      </w:rPr>
                      <w:t>WE|DO CZ s.r.o.</w:t>
                    </w:r>
                  </w:p>
                  <w:p w14:paraId="7FC15A2B" w14:textId="77777777" w:rsidR="0078473E" w:rsidRPr="000103D6" w:rsidRDefault="0078473E" w:rsidP="00FB6F95">
                    <w:pPr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</w:pP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>Pražská 180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br/>
                      <w:t>250 66</w:t>
                    </w:r>
                    <w:r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 xml:space="preserve"> 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>Zdiby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br/>
                      <w:t>www.wedo.cz</w:t>
                    </w:r>
                  </w:p>
                  <w:p w14:paraId="37AD2E17" w14:textId="77777777" w:rsidR="0078473E" w:rsidRPr="000103D6" w:rsidRDefault="0078473E" w:rsidP="00FB6F95">
                    <w:pPr>
                      <w:rPr>
                        <w:rFonts w:ascii="Montserrat" w:hAnsi="Montserrat"/>
                        <w:color w:val="7F7F7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Montserrat" w:hAnsi="Montserra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E16635" wp14:editId="13C80B4F">
              <wp:simplePos x="0" y="0"/>
              <wp:positionH relativeFrom="column">
                <wp:posOffset>1419441</wp:posOffset>
              </wp:positionH>
              <wp:positionV relativeFrom="paragraph">
                <wp:posOffset>-398145</wp:posOffset>
              </wp:positionV>
              <wp:extent cx="0" cy="417195"/>
              <wp:effectExtent l="0" t="0" r="12700" b="14605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719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D40DA7" id="Přímá spojnice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-31.35pt" to="111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" strokecolor="#bfbfbf [2412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7830D492" wp14:editId="6C80622C">
          <wp:simplePos x="0" y="0"/>
          <wp:positionH relativeFrom="column">
            <wp:posOffset>-16859</wp:posOffset>
          </wp:positionH>
          <wp:positionV relativeFrom="paragraph">
            <wp:posOffset>-325120</wp:posOffset>
          </wp:positionV>
          <wp:extent cx="1247490" cy="264265"/>
          <wp:effectExtent l="0" t="0" r="0" b="2540"/>
          <wp:wrapNone/>
          <wp:docPr id="24" name="Grafický objekt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cký objekt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490" cy="26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D54"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20B9DD8E" wp14:editId="0BB8D006">
          <wp:simplePos x="0" y="0"/>
          <wp:positionH relativeFrom="column">
            <wp:posOffset>5745611</wp:posOffset>
          </wp:positionH>
          <wp:positionV relativeFrom="paragraph">
            <wp:posOffset>-271282</wp:posOffset>
          </wp:positionV>
          <wp:extent cx="931495" cy="278765"/>
          <wp:effectExtent l="0" t="0" r="0" b="635"/>
          <wp:wrapNone/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cký objekt 1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495" cy="278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5D54">
      <w:rPr>
        <w:rFonts w:ascii="Montserrat" w:hAnsi="Montserra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6BC70E" wp14:editId="6719B9AF">
              <wp:simplePos x="0" y="0"/>
              <wp:positionH relativeFrom="column">
                <wp:posOffset>4961882</wp:posOffset>
              </wp:positionH>
              <wp:positionV relativeFrom="paragraph">
                <wp:posOffset>-238625</wp:posOffset>
              </wp:positionV>
              <wp:extent cx="817836" cy="302895"/>
              <wp:effectExtent l="0" t="0" r="0" b="0"/>
              <wp:wrapNone/>
              <wp:docPr id="13" name="Textové po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7836" cy="302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541F90" w14:textId="77777777" w:rsidR="0078473E" w:rsidRPr="000103D6" w:rsidRDefault="0078473E" w:rsidP="0078473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right" w:pos="9498"/>
                            </w:tabs>
                            <w:ind w:right="80"/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 xml:space="preserve">Strana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instrText>PAGE</w:instrTex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4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br/>
                            <w:t xml:space="preserve">(celkem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instrText>NUMPAGES</w:instrTex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15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)</w:t>
                          </w:r>
                        </w:p>
                        <w:p w14:paraId="5F4BB280" w14:textId="77777777" w:rsidR="0078473E" w:rsidRPr="000103D6" w:rsidRDefault="0078473E" w:rsidP="0078473E">
                          <w:pPr>
                            <w:rPr>
                              <w:rFonts w:ascii="Montserrat" w:hAnsi="Montserrat"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BC70E" id="Textové pole 13" o:spid="_x0000_s1027" type="#_x0000_t202" style="position:absolute;margin-left:390.7pt;margin-top:-18.8pt;width:64.4pt;height:2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7iGQIAADI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" filled="f" stroked="f" strokeweight=".5pt">
              <v:textbox>
                <w:txbxContent>
                  <w:p w14:paraId="3D541F90" w14:textId="77777777" w:rsidR="0078473E" w:rsidRPr="000103D6" w:rsidRDefault="0078473E" w:rsidP="0078473E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right" w:pos="9498"/>
                      </w:tabs>
                      <w:ind w:right="80"/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</w:pP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 xml:space="preserve">Strana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begin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instrText>PAGE</w:instrTex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separate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4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end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 xml:space="preserve">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br/>
                      <w:t xml:space="preserve">(celkem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begin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instrText>NUMPAGES</w:instrTex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separate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15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end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)</w:t>
                    </w:r>
                  </w:p>
                  <w:p w14:paraId="5F4BB280" w14:textId="77777777" w:rsidR="0078473E" w:rsidRPr="000103D6" w:rsidRDefault="0078473E" w:rsidP="0078473E">
                    <w:pPr>
                      <w:rPr>
                        <w:rFonts w:ascii="Montserrat" w:hAnsi="Montserrat"/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8E5D54">
      <w:rPr>
        <w:rFonts w:ascii="Montserrat" w:hAnsi="Montserra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752E5" wp14:editId="4619B11F">
              <wp:simplePos x="0" y="0"/>
              <wp:positionH relativeFrom="column">
                <wp:posOffset>4961882</wp:posOffset>
              </wp:positionH>
              <wp:positionV relativeFrom="paragraph">
                <wp:posOffset>-408442</wp:posOffset>
              </wp:positionV>
              <wp:extent cx="0" cy="417195"/>
              <wp:effectExtent l="0" t="0" r="12700" b="14605"/>
              <wp:wrapNone/>
              <wp:docPr id="14" name="Přímá spojnic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719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323A03" id="Přímá spojnice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pt,-32.15pt" to="390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" strokecolor="#bfbfbf [2412]" strokeweight="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9A0C6" w14:textId="25567D63" w:rsidR="00921AF9" w:rsidRDefault="00921AF9">
    <w:pPr>
      <w:pStyle w:val="Zpat"/>
    </w:pPr>
    <w:r w:rsidRPr="00921AF9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9CE658" wp14:editId="60919F61">
              <wp:simplePos x="0" y="0"/>
              <wp:positionH relativeFrom="column">
                <wp:posOffset>57150</wp:posOffset>
              </wp:positionH>
              <wp:positionV relativeFrom="paragraph">
                <wp:posOffset>-431800</wp:posOffset>
              </wp:positionV>
              <wp:extent cx="913765" cy="463550"/>
              <wp:effectExtent l="0" t="0" r="0" b="0"/>
              <wp:wrapNone/>
              <wp:docPr id="18" name="Textové po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17B0D6" w14:textId="77777777" w:rsidR="00921AF9" w:rsidRPr="000103D6" w:rsidRDefault="00921AF9" w:rsidP="00921AF9">
                          <w:pPr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b/>
                              <w:bCs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WE|DO CZ s.r.o.</w:t>
                          </w:r>
                        </w:p>
                        <w:p w14:paraId="3FE7F4AF" w14:textId="77777777" w:rsidR="00921AF9" w:rsidRPr="000103D6" w:rsidRDefault="00921AF9" w:rsidP="00921AF9">
                          <w:pP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Pražská 180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br/>
                            <w:t>250 66</w:t>
                          </w:r>
                          <w: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 xml:space="preserve"> 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t>Zdiby</w:t>
                          </w:r>
                          <w:r w:rsidRPr="000103D6"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  <w:lang w:eastAsia="zh-CN"/>
                            </w:rPr>
                            <w:br/>
                            <w:t>www.wedo.cz</w:t>
                          </w:r>
                        </w:p>
                        <w:p w14:paraId="40A2A9A0" w14:textId="77777777" w:rsidR="00921AF9" w:rsidRPr="000103D6" w:rsidRDefault="00921AF9" w:rsidP="00921AF9">
                          <w:pPr>
                            <w:rPr>
                              <w:rFonts w:ascii="Montserrat" w:hAnsi="Montserrat"/>
                              <w:color w:val="7F7F7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CE658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028" type="#_x0000_t202" style="position:absolute;margin-left:4.5pt;margin-top:-34pt;width:71.95pt;height: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FIGwIAADI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" filled="f" stroked="f" strokeweight=".5pt">
              <v:textbox>
                <w:txbxContent>
                  <w:p w14:paraId="7817B0D6" w14:textId="77777777" w:rsidR="00921AF9" w:rsidRPr="000103D6" w:rsidRDefault="00921AF9" w:rsidP="00921AF9">
                    <w:pPr>
                      <w:rPr>
                        <w:rFonts w:ascii="Montserrat" w:hAnsi="Montserrat"/>
                        <w:b/>
                        <w:bCs/>
                        <w:color w:val="7F7F7F"/>
                        <w:sz w:val="12"/>
                        <w:szCs w:val="12"/>
                        <w:lang w:eastAsia="zh-CN"/>
                      </w:rPr>
                    </w:pPr>
                    <w:r w:rsidRPr="000103D6">
                      <w:rPr>
                        <w:rFonts w:ascii="Montserrat" w:hAnsi="Montserrat"/>
                        <w:b/>
                        <w:bCs/>
                        <w:color w:val="7F7F7F"/>
                        <w:sz w:val="12"/>
                        <w:szCs w:val="12"/>
                        <w:lang w:eastAsia="zh-CN"/>
                      </w:rPr>
                      <w:t>WE|DO CZ s.r.o.</w:t>
                    </w:r>
                  </w:p>
                  <w:p w14:paraId="3FE7F4AF" w14:textId="77777777" w:rsidR="00921AF9" w:rsidRPr="000103D6" w:rsidRDefault="00921AF9" w:rsidP="00921AF9">
                    <w:pPr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</w:pP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>Pražská 180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br/>
                      <w:t>250 66</w:t>
                    </w:r>
                    <w:r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 xml:space="preserve"> 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t>Zdiby</w:t>
                    </w:r>
                    <w:r w:rsidRPr="000103D6">
                      <w:rPr>
                        <w:rFonts w:ascii="Montserrat" w:hAnsi="Montserrat"/>
                        <w:color w:val="7F7F7F"/>
                        <w:sz w:val="12"/>
                        <w:szCs w:val="12"/>
                        <w:lang w:eastAsia="zh-CN"/>
                      </w:rPr>
                      <w:br/>
                      <w:t>www.wedo.cz</w:t>
                    </w:r>
                  </w:p>
                  <w:p w14:paraId="40A2A9A0" w14:textId="77777777" w:rsidR="00921AF9" w:rsidRPr="000103D6" w:rsidRDefault="00921AF9" w:rsidP="00921AF9">
                    <w:pPr>
                      <w:rPr>
                        <w:rFonts w:ascii="Montserrat" w:hAnsi="Montserrat"/>
                        <w:color w:val="7F7F7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921AF9">
      <w:rPr>
        <w:noProof/>
      </w:rPr>
      <w:drawing>
        <wp:anchor distT="0" distB="0" distL="114300" distR="114300" simplePos="0" relativeHeight="251675648" behindDoc="0" locked="0" layoutInCell="1" allowOverlap="1" wp14:anchorId="7BE7D50B" wp14:editId="4623A584">
          <wp:simplePos x="0" y="0"/>
          <wp:positionH relativeFrom="column">
            <wp:posOffset>5751195</wp:posOffset>
          </wp:positionH>
          <wp:positionV relativeFrom="paragraph">
            <wp:posOffset>-282575</wp:posOffset>
          </wp:positionV>
          <wp:extent cx="930910" cy="278765"/>
          <wp:effectExtent l="0" t="0" r="0" b="635"/>
          <wp:wrapNone/>
          <wp:docPr id="23" name="Grafický objekt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cký objekt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278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1AF9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982B390" wp14:editId="65C8098F">
              <wp:simplePos x="0" y="0"/>
              <wp:positionH relativeFrom="column">
                <wp:posOffset>4966970</wp:posOffset>
              </wp:positionH>
              <wp:positionV relativeFrom="paragraph">
                <wp:posOffset>-249555</wp:posOffset>
              </wp:positionV>
              <wp:extent cx="817245" cy="302895"/>
              <wp:effectExtent l="0" t="0" r="0" b="0"/>
              <wp:wrapNone/>
              <wp:docPr id="19" name="Textové po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7245" cy="302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246FA" w14:textId="77777777" w:rsidR="00921AF9" w:rsidRPr="000103D6" w:rsidRDefault="00921AF9" w:rsidP="00921AF9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right" w:pos="9498"/>
                            </w:tabs>
                            <w:ind w:right="80"/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 xml:space="preserve">Strana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instrText>PAGE</w:instrTex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4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br/>
                            <w:t xml:space="preserve">(celkem 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instrText>NUMPAGES</w:instrTex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15</w:t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103D6">
                            <w:rPr>
                              <w:rFonts w:ascii="Montserrat" w:hAnsi="Montserrat"/>
                              <w:iCs/>
                              <w:color w:val="7F7F7F" w:themeColor="text1" w:themeTint="80"/>
                              <w:sz w:val="12"/>
                              <w:szCs w:val="12"/>
                            </w:rPr>
                            <w:t>)</w:t>
                          </w:r>
                        </w:p>
                        <w:p w14:paraId="5E79B538" w14:textId="77777777" w:rsidR="00921AF9" w:rsidRPr="000103D6" w:rsidRDefault="00921AF9" w:rsidP="00921AF9">
                          <w:pPr>
                            <w:rPr>
                              <w:rFonts w:ascii="Montserrat" w:hAnsi="Montserrat"/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82B390" id="Textové pole 19" o:spid="_x0000_s1029" type="#_x0000_t202" style="position:absolute;margin-left:391.1pt;margin-top:-19.65pt;width:64.35pt;height:2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msGwIAADI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" filled="f" stroked="f" strokeweight=".5pt">
              <v:textbox>
                <w:txbxContent>
                  <w:p w14:paraId="3B5246FA" w14:textId="77777777" w:rsidR="00921AF9" w:rsidRPr="000103D6" w:rsidRDefault="00921AF9" w:rsidP="00921AF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right" w:pos="9498"/>
                      </w:tabs>
                      <w:ind w:right="80"/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</w:pP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 xml:space="preserve">Strana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begin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instrText>PAGE</w:instrTex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separate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4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end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 xml:space="preserve">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br/>
                      <w:t xml:space="preserve">(celkem 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begin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instrText>NUMPAGES</w:instrTex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separate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15</w:t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fldChar w:fldCharType="end"/>
                    </w:r>
                    <w:r w:rsidRPr="000103D6">
                      <w:rPr>
                        <w:rFonts w:ascii="Montserrat" w:hAnsi="Montserrat"/>
                        <w:iCs/>
                        <w:color w:val="7F7F7F" w:themeColor="text1" w:themeTint="80"/>
                        <w:sz w:val="12"/>
                        <w:szCs w:val="12"/>
                      </w:rPr>
                      <w:t>)</w:t>
                    </w:r>
                  </w:p>
                  <w:p w14:paraId="5E79B538" w14:textId="77777777" w:rsidR="00921AF9" w:rsidRPr="000103D6" w:rsidRDefault="00921AF9" w:rsidP="00921AF9">
                    <w:pPr>
                      <w:rPr>
                        <w:rFonts w:ascii="Montserrat" w:hAnsi="Montserrat"/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921AF9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A2ED6FC" wp14:editId="02FAACE9">
              <wp:simplePos x="0" y="0"/>
              <wp:positionH relativeFrom="column">
                <wp:posOffset>4966970</wp:posOffset>
              </wp:positionH>
              <wp:positionV relativeFrom="paragraph">
                <wp:posOffset>-419735</wp:posOffset>
              </wp:positionV>
              <wp:extent cx="0" cy="417195"/>
              <wp:effectExtent l="0" t="0" r="12700" b="14605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719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DB1546" id="Přímá spojnice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1pt,-33.05pt" to="391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" strokecolor="#bfbfbf [2412]" strokeweight=".5pt">
              <v:stroke joinstyle="miter"/>
            </v:line>
          </w:pict>
        </mc:Fallback>
      </mc:AlternateContent>
    </w:r>
    <w:r w:rsidRPr="00921AF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64F9EAC" wp14:editId="686843B7">
              <wp:simplePos x="0" y="0"/>
              <wp:positionH relativeFrom="column">
                <wp:posOffset>9413</wp:posOffset>
              </wp:positionH>
              <wp:positionV relativeFrom="paragraph">
                <wp:posOffset>-409575</wp:posOffset>
              </wp:positionV>
              <wp:extent cx="0" cy="417195"/>
              <wp:effectExtent l="0" t="0" r="12700" b="14605"/>
              <wp:wrapNone/>
              <wp:docPr id="21" name="Přímá spojnic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719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9BF6DE" id="Přímá spojnice 2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-32.25pt" to="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" strokecolor="#bfbfbf [24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89D51" w14:textId="77777777" w:rsidR="003D1FED" w:rsidRDefault="003D1FED">
      <w:r>
        <w:separator/>
      </w:r>
    </w:p>
  </w:footnote>
  <w:footnote w:type="continuationSeparator" w:id="0">
    <w:p w14:paraId="660F6467" w14:textId="77777777" w:rsidR="003D1FED" w:rsidRDefault="003D1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A9F9E" w14:textId="1E27B02F" w:rsidR="00921AF9" w:rsidRDefault="00921AF9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13EBC3A4" wp14:editId="5AC94309">
              <wp:simplePos x="0" y="0"/>
              <wp:positionH relativeFrom="column">
                <wp:posOffset>-176530</wp:posOffset>
              </wp:positionH>
              <wp:positionV relativeFrom="paragraph">
                <wp:posOffset>-1250315</wp:posOffset>
              </wp:positionV>
              <wp:extent cx="6877946" cy="1409700"/>
              <wp:effectExtent l="0" t="0" r="0" b="0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946" cy="1409700"/>
                        <a:chOff x="-184269" y="0"/>
                        <a:chExt cx="6877946" cy="1409700"/>
                      </a:xfrm>
                    </wpg:grpSpPr>
                    <pic:pic xmlns:pic="http://schemas.openxmlformats.org/drawingml/2006/picture">
                      <pic:nvPicPr>
                        <pic:cNvPr id="16" name="Grafický objekt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-468" t="43371" r="39406" b="489"/>
                        <a:stretch/>
                      </pic:blipFill>
                      <pic:spPr bwMode="auto">
                        <a:xfrm>
                          <a:off x="5841507" y="0"/>
                          <a:ext cx="852170" cy="749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Grafický objekt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184269" y="180975"/>
                          <a:ext cx="1891996" cy="1228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9AD2A" id="Skupina 15" o:spid="_x0000_s1026" style="position:absolute;margin-left:-13.9pt;margin-top:-98.45pt;width:541.55pt;height:111pt;z-index:-251643904;mso-width-relative:margin;mso-height-relative:margin" coordorigin="-1842" coordsize="68779,140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cký objekt 16" o:spid="_x0000_s1027" type="#_x0000_t75" style="position:absolute;left:58415;width:8521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">
                <v:imagedata r:id="rId4" o:title="" croptop="28424f" cropbottom="320f" cropleft="-307f" cropright="25825f"/>
              </v:shape>
              <v:shape id="Grafický objekt 17" o:spid="_x0000_s1028" type="#_x0000_t75" style="position:absolute;left:-1842;top:1809;width:18919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C04"/>
    <w:multiLevelType w:val="multilevel"/>
    <w:tmpl w:val="65586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BC00C8"/>
    <w:multiLevelType w:val="multilevel"/>
    <w:tmpl w:val="6F46404C"/>
    <w:lvl w:ilvl="0">
      <w:start w:val="1"/>
      <w:numFmt w:val="decimal"/>
      <w:lvlText w:val="%1."/>
      <w:lvlJc w:val="left"/>
      <w:pPr>
        <w:ind w:left="1068" w:hanging="360"/>
      </w:pPr>
      <w:rPr>
        <w:rFonts w:ascii="Montserrat SemiBold" w:hAnsi="Montserrat SemiBold" w:hint="default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ascii="Montserrat SemiBold" w:hAnsi="Montserrat SemiBold" w:hint="default"/>
        <w:color w:val="000000" w:themeColor="text1"/>
        <w:sz w:val="20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" w15:restartNumberingAfterBreak="0">
    <w:nsid w:val="0A312B49"/>
    <w:multiLevelType w:val="multilevel"/>
    <w:tmpl w:val="E0723A68"/>
    <w:lvl w:ilvl="0">
      <w:start w:val="1"/>
      <w:numFmt w:val="decimal"/>
      <w:lvlText w:val="Článek 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D6E649E"/>
    <w:multiLevelType w:val="multilevel"/>
    <w:tmpl w:val="B56697EE"/>
    <w:lvl w:ilvl="0">
      <w:start w:val="1"/>
      <w:numFmt w:val="decimal"/>
      <w:pStyle w:val="Nadpis9"/>
      <w:lvlText w:val="%1."/>
      <w:lvlJc w:val="left"/>
      <w:pPr>
        <w:ind w:left="720" w:hanging="360"/>
      </w:pPr>
      <w:rPr>
        <w:rFonts w:ascii="Montserrat SemiBold" w:hAnsi="Montserrat SemiBold" w:hint="default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Montserrat SemiBold" w:hAnsi="Montserrat SemiBold" w:hint="default"/>
        <w:color w:val="000000" w:themeColor="text1"/>
        <w:sz w:val="20"/>
      </w:rPr>
    </w:lvl>
    <w:lvl w:ilvl="2">
      <w:start w:val="1"/>
      <w:numFmt w:val="lowerRoman"/>
      <w:lvlText w:val="%3."/>
      <w:lvlJc w:val="right"/>
      <w:pPr>
        <w:ind w:left="1928" w:hanging="227"/>
      </w:pPr>
      <w:rPr>
        <w:rFonts w:ascii="Montserrat" w:hAnsi="Montserrat" w:hint="default"/>
        <w:color w:val="000000" w:themeColor="tex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5F87F9A"/>
    <w:multiLevelType w:val="multilevel"/>
    <w:tmpl w:val="5492DF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194C94"/>
    <w:multiLevelType w:val="multilevel"/>
    <w:tmpl w:val="6F46404C"/>
    <w:lvl w:ilvl="0">
      <w:start w:val="1"/>
      <w:numFmt w:val="decimal"/>
      <w:lvlText w:val="%1."/>
      <w:lvlJc w:val="left"/>
      <w:pPr>
        <w:ind w:left="720" w:hanging="360"/>
      </w:pPr>
      <w:rPr>
        <w:rFonts w:ascii="Montserrat SemiBold" w:hAnsi="Montserrat SemiBold" w:hint="default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Montserrat SemiBold" w:hAnsi="Montserrat SemiBold" w:hint="default"/>
        <w:color w:val="000000" w:themeColor="text1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3DEA67C6"/>
    <w:multiLevelType w:val="multilevel"/>
    <w:tmpl w:val="09CAE5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160B7F"/>
    <w:multiLevelType w:val="hybridMultilevel"/>
    <w:tmpl w:val="70529A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2E4AC0"/>
    <w:multiLevelType w:val="hybridMultilevel"/>
    <w:tmpl w:val="2FEE3C14"/>
    <w:lvl w:ilvl="0" w:tplc="C49E5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43626F"/>
    <w:multiLevelType w:val="multilevel"/>
    <w:tmpl w:val="A33CD966"/>
    <w:lvl w:ilvl="0">
      <w:start w:val="1"/>
      <w:numFmt w:val="decimal"/>
      <w:lvlText w:val="%1."/>
      <w:lvlJc w:val="left"/>
      <w:pPr>
        <w:ind w:left="720" w:hanging="360"/>
      </w:pPr>
      <w:rPr>
        <w:rFonts w:ascii="Montserrat SemiBold" w:hAnsi="Montserrat SemiBold" w:hint="default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Montserrat SemiBold" w:hAnsi="Montserrat SemiBold" w:hint="default"/>
        <w:color w:val="000000" w:themeColor="text1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Montserrat" w:hAnsi="Montserrat" w:hint="default"/>
        <w:color w:val="000000" w:themeColor="text1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AC920D8"/>
    <w:multiLevelType w:val="hybridMultilevel"/>
    <w:tmpl w:val="5810CF3A"/>
    <w:lvl w:ilvl="0" w:tplc="263074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entraleSansPro Boo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E5DDD"/>
    <w:multiLevelType w:val="multilevel"/>
    <w:tmpl w:val="711848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3500261"/>
    <w:multiLevelType w:val="hybridMultilevel"/>
    <w:tmpl w:val="C7F81A1E"/>
    <w:lvl w:ilvl="0" w:tplc="B1AE0F08">
      <w:start w:val="1"/>
      <w:numFmt w:val="bullet"/>
      <w:pStyle w:val="Bezmezer"/>
      <w:lvlText w:val=""/>
      <w:lvlJc w:val="left"/>
      <w:pPr>
        <w:ind w:left="360" w:hanging="360"/>
      </w:pPr>
      <w:rPr>
        <w:rFonts w:ascii="Symbol" w:hAnsi="Symbol" w:hint="default"/>
        <w:color w:val="1FD65E" w:themeColor="text2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B72110"/>
    <w:multiLevelType w:val="hybridMultilevel"/>
    <w:tmpl w:val="1A48C1A0"/>
    <w:lvl w:ilvl="0" w:tplc="B5CCCF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5138181">
    <w:abstractNumId w:val="2"/>
  </w:num>
  <w:num w:numId="2" w16cid:durableId="1557857050">
    <w:abstractNumId w:val="0"/>
  </w:num>
  <w:num w:numId="3" w16cid:durableId="671032588">
    <w:abstractNumId w:val="11"/>
  </w:num>
  <w:num w:numId="4" w16cid:durableId="486097874">
    <w:abstractNumId w:val="4"/>
  </w:num>
  <w:num w:numId="5" w16cid:durableId="230120195">
    <w:abstractNumId w:val="10"/>
  </w:num>
  <w:num w:numId="6" w16cid:durableId="1197308568">
    <w:abstractNumId w:val="5"/>
  </w:num>
  <w:num w:numId="7" w16cid:durableId="519201809">
    <w:abstractNumId w:val="1"/>
  </w:num>
  <w:num w:numId="8" w16cid:durableId="1204364817">
    <w:abstractNumId w:val="9"/>
  </w:num>
  <w:num w:numId="9" w16cid:durableId="429591646">
    <w:abstractNumId w:val="3"/>
  </w:num>
  <w:num w:numId="10" w16cid:durableId="1079211476">
    <w:abstractNumId w:val="7"/>
  </w:num>
  <w:num w:numId="11" w16cid:durableId="1386295730">
    <w:abstractNumId w:val="13"/>
  </w:num>
  <w:num w:numId="12" w16cid:durableId="244997423">
    <w:abstractNumId w:val="8"/>
  </w:num>
  <w:num w:numId="13" w16cid:durableId="212280429">
    <w:abstractNumId w:val="6"/>
  </w:num>
  <w:num w:numId="14" w16cid:durableId="842739870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06"/>
    <w:rsid w:val="0000525F"/>
    <w:rsid w:val="00007A3E"/>
    <w:rsid w:val="00022D1D"/>
    <w:rsid w:val="00027A6F"/>
    <w:rsid w:val="00037600"/>
    <w:rsid w:val="00047E1F"/>
    <w:rsid w:val="000513E2"/>
    <w:rsid w:val="00052B71"/>
    <w:rsid w:val="00055DF1"/>
    <w:rsid w:val="00064C85"/>
    <w:rsid w:val="00072B03"/>
    <w:rsid w:val="000A25CF"/>
    <w:rsid w:val="000B1C91"/>
    <w:rsid w:val="000C0824"/>
    <w:rsid w:val="000C2AAA"/>
    <w:rsid w:val="000D2022"/>
    <w:rsid w:val="000E1601"/>
    <w:rsid w:val="000E6AD8"/>
    <w:rsid w:val="000F00B6"/>
    <w:rsid w:val="000F1793"/>
    <w:rsid w:val="000F57AC"/>
    <w:rsid w:val="001076B3"/>
    <w:rsid w:val="001138D2"/>
    <w:rsid w:val="00130CA5"/>
    <w:rsid w:val="00143D32"/>
    <w:rsid w:val="001510D8"/>
    <w:rsid w:val="00155C07"/>
    <w:rsid w:val="0016352D"/>
    <w:rsid w:val="0017257A"/>
    <w:rsid w:val="001831A8"/>
    <w:rsid w:val="00184A97"/>
    <w:rsid w:val="00195BDE"/>
    <w:rsid w:val="001A100D"/>
    <w:rsid w:val="001A17EA"/>
    <w:rsid w:val="001A18B4"/>
    <w:rsid w:val="001B72FD"/>
    <w:rsid w:val="001D77F3"/>
    <w:rsid w:val="001E1DA4"/>
    <w:rsid w:val="00202B2D"/>
    <w:rsid w:val="00212CE5"/>
    <w:rsid w:val="00241BC9"/>
    <w:rsid w:val="00254309"/>
    <w:rsid w:val="002709C7"/>
    <w:rsid w:val="00292EA6"/>
    <w:rsid w:val="002B13DC"/>
    <w:rsid w:val="002B6225"/>
    <w:rsid w:val="002C63E4"/>
    <w:rsid w:val="002D021B"/>
    <w:rsid w:val="002D4540"/>
    <w:rsid w:val="002D545B"/>
    <w:rsid w:val="002E04EA"/>
    <w:rsid w:val="002E3FC1"/>
    <w:rsid w:val="002E52CE"/>
    <w:rsid w:val="002E6058"/>
    <w:rsid w:val="002E7F7F"/>
    <w:rsid w:val="002F22F2"/>
    <w:rsid w:val="00302972"/>
    <w:rsid w:val="003036DA"/>
    <w:rsid w:val="00316A00"/>
    <w:rsid w:val="0032023A"/>
    <w:rsid w:val="00343B05"/>
    <w:rsid w:val="00350435"/>
    <w:rsid w:val="00357078"/>
    <w:rsid w:val="003601DB"/>
    <w:rsid w:val="00360C3C"/>
    <w:rsid w:val="00360C88"/>
    <w:rsid w:val="003616E0"/>
    <w:rsid w:val="00373ADB"/>
    <w:rsid w:val="00383ADC"/>
    <w:rsid w:val="00394DED"/>
    <w:rsid w:val="00397274"/>
    <w:rsid w:val="003B0261"/>
    <w:rsid w:val="003B02D7"/>
    <w:rsid w:val="003B41B7"/>
    <w:rsid w:val="003B6C87"/>
    <w:rsid w:val="003D1FED"/>
    <w:rsid w:val="003E15C7"/>
    <w:rsid w:val="003E2DF5"/>
    <w:rsid w:val="003E5007"/>
    <w:rsid w:val="003E7CF1"/>
    <w:rsid w:val="0040393A"/>
    <w:rsid w:val="00405748"/>
    <w:rsid w:val="00442047"/>
    <w:rsid w:val="0044298E"/>
    <w:rsid w:val="0048049D"/>
    <w:rsid w:val="00483E72"/>
    <w:rsid w:val="0049538A"/>
    <w:rsid w:val="004A0AFC"/>
    <w:rsid w:val="004A2605"/>
    <w:rsid w:val="004A34A0"/>
    <w:rsid w:val="004A7CF1"/>
    <w:rsid w:val="004B2386"/>
    <w:rsid w:val="004B2871"/>
    <w:rsid w:val="004C3150"/>
    <w:rsid w:val="004C4E44"/>
    <w:rsid w:val="004E2027"/>
    <w:rsid w:val="004E6BCE"/>
    <w:rsid w:val="004F0435"/>
    <w:rsid w:val="004F05D0"/>
    <w:rsid w:val="004F7EA4"/>
    <w:rsid w:val="0050436C"/>
    <w:rsid w:val="005154D8"/>
    <w:rsid w:val="005169F1"/>
    <w:rsid w:val="005171D9"/>
    <w:rsid w:val="00526C68"/>
    <w:rsid w:val="00532456"/>
    <w:rsid w:val="00537E0E"/>
    <w:rsid w:val="00553F6A"/>
    <w:rsid w:val="00555CB1"/>
    <w:rsid w:val="00555D8F"/>
    <w:rsid w:val="00556769"/>
    <w:rsid w:val="00565BB8"/>
    <w:rsid w:val="00573869"/>
    <w:rsid w:val="00577470"/>
    <w:rsid w:val="00582E2A"/>
    <w:rsid w:val="00582F58"/>
    <w:rsid w:val="005945C8"/>
    <w:rsid w:val="00594E9A"/>
    <w:rsid w:val="005A0820"/>
    <w:rsid w:val="005B3B90"/>
    <w:rsid w:val="005C09B4"/>
    <w:rsid w:val="005C0F91"/>
    <w:rsid w:val="006004FE"/>
    <w:rsid w:val="00602BB8"/>
    <w:rsid w:val="00603C5D"/>
    <w:rsid w:val="0061636F"/>
    <w:rsid w:val="00640FEC"/>
    <w:rsid w:val="00662104"/>
    <w:rsid w:val="00663848"/>
    <w:rsid w:val="006666CF"/>
    <w:rsid w:val="00674B77"/>
    <w:rsid w:val="00686400"/>
    <w:rsid w:val="00691342"/>
    <w:rsid w:val="006A0C41"/>
    <w:rsid w:val="006A6AAD"/>
    <w:rsid w:val="006C4C1A"/>
    <w:rsid w:val="006C713A"/>
    <w:rsid w:val="006E0562"/>
    <w:rsid w:val="006F451E"/>
    <w:rsid w:val="00703AD8"/>
    <w:rsid w:val="00704340"/>
    <w:rsid w:val="007068CF"/>
    <w:rsid w:val="007108C0"/>
    <w:rsid w:val="007118A3"/>
    <w:rsid w:val="00716FF1"/>
    <w:rsid w:val="00725A35"/>
    <w:rsid w:val="00735D4A"/>
    <w:rsid w:val="007360C0"/>
    <w:rsid w:val="00736284"/>
    <w:rsid w:val="00751C32"/>
    <w:rsid w:val="00767834"/>
    <w:rsid w:val="00772600"/>
    <w:rsid w:val="007814A5"/>
    <w:rsid w:val="00782E40"/>
    <w:rsid w:val="0078473E"/>
    <w:rsid w:val="00787BB3"/>
    <w:rsid w:val="00792D4D"/>
    <w:rsid w:val="007A7A23"/>
    <w:rsid w:val="007B2538"/>
    <w:rsid w:val="007C590B"/>
    <w:rsid w:val="007D0796"/>
    <w:rsid w:val="007D2008"/>
    <w:rsid w:val="007D6C7E"/>
    <w:rsid w:val="007F14B4"/>
    <w:rsid w:val="007F6401"/>
    <w:rsid w:val="007F7832"/>
    <w:rsid w:val="0080041C"/>
    <w:rsid w:val="00801D77"/>
    <w:rsid w:val="0080315E"/>
    <w:rsid w:val="008045B9"/>
    <w:rsid w:val="008134C2"/>
    <w:rsid w:val="008149F1"/>
    <w:rsid w:val="0083558A"/>
    <w:rsid w:val="00837F47"/>
    <w:rsid w:val="00842776"/>
    <w:rsid w:val="0084436A"/>
    <w:rsid w:val="00847152"/>
    <w:rsid w:val="00852098"/>
    <w:rsid w:val="0086116B"/>
    <w:rsid w:val="008738BB"/>
    <w:rsid w:val="00875737"/>
    <w:rsid w:val="00877C79"/>
    <w:rsid w:val="008A1F4F"/>
    <w:rsid w:val="008A2430"/>
    <w:rsid w:val="008A50F6"/>
    <w:rsid w:val="008A6685"/>
    <w:rsid w:val="008B694A"/>
    <w:rsid w:val="008B74E2"/>
    <w:rsid w:val="008C4E35"/>
    <w:rsid w:val="008D28DB"/>
    <w:rsid w:val="008E5D54"/>
    <w:rsid w:val="008E6B1D"/>
    <w:rsid w:val="008F3186"/>
    <w:rsid w:val="009120B0"/>
    <w:rsid w:val="00915D0D"/>
    <w:rsid w:val="00921AF9"/>
    <w:rsid w:val="00921D40"/>
    <w:rsid w:val="00925F09"/>
    <w:rsid w:val="00925F48"/>
    <w:rsid w:val="0094139D"/>
    <w:rsid w:val="0095344C"/>
    <w:rsid w:val="00960081"/>
    <w:rsid w:val="0096028C"/>
    <w:rsid w:val="009728F9"/>
    <w:rsid w:val="00980C29"/>
    <w:rsid w:val="0099082E"/>
    <w:rsid w:val="00992C41"/>
    <w:rsid w:val="009B7691"/>
    <w:rsid w:val="009F7F35"/>
    <w:rsid w:val="00A10159"/>
    <w:rsid w:val="00A20406"/>
    <w:rsid w:val="00A362F0"/>
    <w:rsid w:val="00A45C6D"/>
    <w:rsid w:val="00A50EF9"/>
    <w:rsid w:val="00A536C7"/>
    <w:rsid w:val="00A56B62"/>
    <w:rsid w:val="00A83EF1"/>
    <w:rsid w:val="00A842F2"/>
    <w:rsid w:val="00A84917"/>
    <w:rsid w:val="00A85FAC"/>
    <w:rsid w:val="00AB55A0"/>
    <w:rsid w:val="00AC33C2"/>
    <w:rsid w:val="00AE18E2"/>
    <w:rsid w:val="00AF1E5C"/>
    <w:rsid w:val="00B054D7"/>
    <w:rsid w:val="00B108CA"/>
    <w:rsid w:val="00B2775A"/>
    <w:rsid w:val="00B37BFF"/>
    <w:rsid w:val="00B402AF"/>
    <w:rsid w:val="00B4092F"/>
    <w:rsid w:val="00B42809"/>
    <w:rsid w:val="00B55B98"/>
    <w:rsid w:val="00B60B21"/>
    <w:rsid w:val="00B63EBD"/>
    <w:rsid w:val="00B67E1C"/>
    <w:rsid w:val="00BA31E2"/>
    <w:rsid w:val="00BE7997"/>
    <w:rsid w:val="00BF009D"/>
    <w:rsid w:val="00C05D1C"/>
    <w:rsid w:val="00C10561"/>
    <w:rsid w:val="00C24F61"/>
    <w:rsid w:val="00C83530"/>
    <w:rsid w:val="00C93533"/>
    <w:rsid w:val="00CA0332"/>
    <w:rsid w:val="00CA6AAA"/>
    <w:rsid w:val="00CC3FAC"/>
    <w:rsid w:val="00CC726F"/>
    <w:rsid w:val="00CD2B3B"/>
    <w:rsid w:val="00CD795D"/>
    <w:rsid w:val="00CE4BCA"/>
    <w:rsid w:val="00CF2E2C"/>
    <w:rsid w:val="00D035C3"/>
    <w:rsid w:val="00D04432"/>
    <w:rsid w:val="00D215EF"/>
    <w:rsid w:val="00D219A3"/>
    <w:rsid w:val="00D52CA1"/>
    <w:rsid w:val="00D63A15"/>
    <w:rsid w:val="00D71BBC"/>
    <w:rsid w:val="00D8125C"/>
    <w:rsid w:val="00D86291"/>
    <w:rsid w:val="00D932AE"/>
    <w:rsid w:val="00DA15B5"/>
    <w:rsid w:val="00DA48B4"/>
    <w:rsid w:val="00DB0A3F"/>
    <w:rsid w:val="00DB535F"/>
    <w:rsid w:val="00DB6764"/>
    <w:rsid w:val="00DB6F03"/>
    <w:rsid w:val="00DD0E7F"/>
    <w:rsid w:val="00DD6550"/>
    <w:rsid w:val="00DE3F4D"/>
    <w:rsid w:val="00DE692C"/>
    <w:rsid w:val="00DF66C4"/>
    <w:rsid w:val="00E03172"/>
    <w:rsid w:val="00E218FB"/>
    <w:rsid w:val="00E25208"/>
    <w:rsid w:val="00E27257"/>
    <w:rsid w:val="00E3397A"/>
    <w:rsid w:val="00E410B1"/>
    <w:rsid w:val="00E4293B"/>
    <w:rsid w:val="00E4436E"/>
    <w:rsid w:val="00E5411D"/>
    <w:rsid w:val="00E7019F"/>
    <w:rsid w:val="00E7386C"/>
    <w:rsid w:val="00E8400F"/>
    <w:rsid w:val="00E90A39"/>
    <w:rsid w:val="00E93755"/>
    <w:rsid w:val="00EB47DA"/>
    <w:rsid w:val="00EC139B"/>
    <w:rsid w:val="00EE1B08"/>
    <w:rsid w:val="00EE35BD"/>
    <w:rsid w:val="00EF3CA3"/>
    <w:rsid w:val="00F124B3"/>
    <w:rsid w:val="00F1723D"/>
    <w:rsid w:val="00F33126"/>
    <w:rsid w:val="00F5283D"/>
    <w:rsid w:val="00F56C7B"/>
    <w:rsid w:val="00F627EA"/>
    <w:rsid w:val="00F753EE"/>
    <w:rsid w:val="00F84B39"/>
    <w:rsid w:val="00F90D07"/>
    <w:rsid w:val="00F9738C"/>
    <w:rsid w:val="00FA4314"/>
    <w:rsid w:val="00FB6E00"/>
    <w:rsid w:val="00FB6F95"/>
    <w:rsid w:val="00FF2F62"/>
    <w:rsid w:val="00FF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387AEB"/>
  <w15:docId w15:val="{5F230BDB-2A2F-4A61-9422-EC51AF05B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663848"/>
    <w:rPr>
      <w:sz w:val="24"/>
      <w:szCs w:val="24"/>
    </w:rPr>
  </w:style>
  <w:style w:type="paragraph" w:styleId="Nadpis1">
    <w:name w:val="heading 1"/>
    <w:aliases w:val="Nadpis H1"/>
    <w:basedOn w:val="Zkladnodstavec"/>
    <w:next w:val="Normln"/>
    <w:qFormat/>
    <w:rsid w:val="003E7CF1"/>
    <w:pPr>
      <w:spacing w:before="120"/>
      <w:outlineLvl w:val="0"/>
    </w:pPr>
    <w:rPr>
      <w:rFonts w:asciiTheme="majorHAnsi" w:hAnsiTheme="majorHAnsi" w:cs="CentraleSansPro Book"/>
      <w:bCs/>
      <w:sz w:val="36"/>
      <w:szCs w:val="36"/>
    </w:rPr>
  </w:style>
  <w:style w:type="paragraph" w:styleId="Nadpis2">
    <w:name w:val="heading 2"/>
    <w:aliases w:val="Nadpis H2"/>
    <w:basedOn w:val="Zkladnodstavec"/>
    <w:next w:val="Normln"/>
    <w:qFormat/>
    <w:rsid w:val="003E7CF1"/>
    <w:pPr>
      <w:spacing w:before="120"/>
      <w:outlineLvl w:val="1"/>
    </w:pPr>
    <w:rPr>
      <w:rFonts w:ascii="Montserrat SemiBold" w:hAnsi="Montserrat SemiBold" w:cs="CentraleSansPro Book"/>
      <w:bCs/>
    </w:rPr>
  </w:style>
  <w:style w:type="paragraph" w:styleId="Nadpis3">
    <w:name w:val="heading 3"/>
    <w:aliases w:val="Nadpis H2 - zelená"/>
    <w:basedOn w:val="Nadpis2"/>
    <w:next w:val="Normln"/>
    <w:qFormat/>
    <w:rsid w:val="008E5D54"/>
    <w:pPr>
      <w:outlineLvl w:val="2"/>
    </w:pPr>
    <w:rPr>
      <w:color w:val="21D75F"/>
    </w:rPr>
  </w:style>
  <w:style w:type="paragraph" w:styleId="Nadpis4">
    <w:name w:val="heading 4"/>
    <w:aliases w:val="Nadpis H2 - fialová"/>
    <w:basedOn w:val="Nadpis3"/>
    <w:next w:val="Normln"/>
    <w:qFormat/>
    <w:rsid w:val="008E5D54"/>
    <w:pPr>
      <w:outlineLvl w:val="3"/>
    </w:pPr>
    <w:rPr>
      <w:color w:val="511A8C"/>
    </w:rPr>
  </w:style>
  <w:style w:type="paragraph" w:styleId="Nadpis5">
    <w:name w:val="heading 5"/>
    <w:aliases w:val="Text"/>
    <w:basedOn w:val="Normln"/>
    <w:next w:val="Normln"/>
    <w:qFormat/>
    <w:rsid w:val="00772600"/>
    <w:pPr>
      <w:spacing w:line="276" w:lineRule="auto"/>
      <w:outlineLvl w:val="4"/>
    </w:pPr>
    <w:rPr>
      <w:rFonts w:ascii="Montserrat" w:hAnsi="Montserrat"/>
      <w:sz w:val="20"/>
      <w:szCs w:val="20"/>
      <w:lang w:eastAsia="en-US"/>
    </w:rPr>
  </w:style>
  <w:style w:type="paragraph" w:styleId="Nadpis6">
    <w:name w:val="heading 6"/>
    <w:basedOn w:val="Normln"/>
    <w:next w:val="Normln"/>
    <w:rsid w:val="002E52C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rsid w:val="002E52CE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rsid w:val="002E52C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text - odrážky"/>
    <w:basedOn w:val="Nadpis5"/>
    <w:next w:val="Normln"/>
    <w:qFormat/>
    <w:rsid w:val="00772600"/>
    <w:pPr>
      <w:numPr>
        <w:numId w:val="9"/>
      </w:num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6384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663848"/>
    <w:pPr>
      <w:tabs>
        <w:tab w:val="center" w:pos="4536"/>
        <w:tab w:val="right" w:pos="9072"/>
      </w:tabs>
    </w:pPr>
  </w:style>
  <w:style w:type="paragraph" w:styleId="Nzev">
    <w:name w:val="Title"/>
    <w:basedOn w:val="Normln"/>
    <w:link w:val="NzevChar"/>
    <w:rsid w:val="00663848"/>
    <w:pPr>
      <w:jc w:val="center"/>
    </w:pPr>
    <w:rPr>
      <w:rFonts w:ascii="Arial Black" w:hAnsi="Arial Black"/>
      <w:sz w:val="32"/>
      <w:szCs w:val="20"/>
    </w:rPr>
  </w:style>
  <w:style w:type="paragraph" w:styleId="Zkladntext">
    <w:name w:val="Body Text"/>
    <w:basedOn w:val="Normln"/>
    <w:link w:val="ZkladntextChar"/>
    <w:rsid w:val="00663848"/>
    <w:pPr>
      <w:jc w:val="both"/>
    </w:pPr>
  </w:style>
  <w:style w:type="paragraph" w:styleId="Zkladntext2">
    <w:name w:val="Body Text 2"/>
    <w:basedOn w:val="Normln"/>
    <w:link w:val="Zkladntext2Char"/>
    <w:rsid w:val="00663848"/>
    <w:pPr>
      <w:widowControl w:val="0"/>
      <w:tabs>
        <w:tab w:val="left" w:pos="3062"/>
        <w:tab w:val="right" w:pos="8953"/>
      </w:tabs>
      <w:spacing w:before="120"/>
      <w:jc w:val="both"/>
    </w:pPr>
    <w:rPr>
      <w:rFonts w:ascii="Bookman Old Style" w:hAnsi="Bookman Old Style"/>
      <w:snapToGrid w:val="0"/>
      <w:sz w:val="22"/>
    </w:rPr>
  </w:style>
  <w:style w:type="paragraph" w:styleId="Zkladntext3">
    <w:name w:val="Body Text 3"/>
    <w:basedOn w:val="Normln"/>
    <w:rsid w:val="00663848"/>
    <w:pPr>
      <w:widowControl w:val="0"/>
      <w:tabs>
        <w:tab w:val="right" w:pos="8953"/>
      </w:tabs>
      <w:spacing w:before="144"/>
      <w:jc w:val="both"/>
    </w:pPr>
    <w:rPr>
      <w:rFonts w:ascii="Bookman Old Style" w:hAnsi="Bookman Old Style"/>
      <w:snapToGrid w:val="0"/>
      <w:sz w:val="20"/>
    </w:rPr>
  </w:style>
  <w:style w:type="paragraph" w:styleId="Normlnweb">
    <w:name w:val="Normal (Web)"/>
    <w:basedOn w:val="Normln"/>
    <w:rsid w:val="00663848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960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rsid w:val="00877C79"/>
    <w:rPr>
      <w:rFonts w:ascii="Arial Black" w:hAnsi="Arial Black"/>
      <w:sz w:val="32"/>
      <w:lang w:val="cs-CZ" w:eastAsia="cs-CZ" w:bidi="ar-SA"/>
    </w:rPr>
  </w:style>
  <w:style w:type="character" w:styleId="slostrnky">
    <w:name w:val="page number"/>
    <w:basedOn w:val="Standardnpsmoodstavce"/>
    <w:rsid w:val="0049538A"/>
  </w:style>
  <w:style w:type="character" w:customStyle="1" w:styleId="ZkladntextChar">
    <w:name w:val="Základní text Char"/>
    <w:basedOn w:val="Standardnpsmoodstavce"/>
    <w:link w:val="Zkladntext"/>
    <w:rsid w:val="00D52CA1"/>
    <w:rPr>
      <w:sz w:val="24"/>
      <w:szCs w:val="24"/>
      <w:lang w:val="cs-CZ" w:eastAsia="cs-CZ" w:bidi="ar-SA"/>
    </w:rPr>
  </w:style>
  <w:style w:type="character" w:customStyle="1" w:styleId="CharChar1">
    <w:name w:val="Char Char1"/>
    <w:basedOn w:val="Standardnpsmoodstavce"/>
    <w:rsid w:val="002E52CE"/>
    <w:rPr>
      <w:sz w:val="24"/>
      <w:szCs w:val="24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rsid w:val="002E52CE"/>
    <w:rPr>
      <w:rFonts w:ascii="Bookman Old Style" w:hAnsi="Bookman Old Style"/>
      <w:snapToGrid w:val="0"/>
      <w:sz w:val="22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0C2AAA"/>
    <w:rPr>
      <w:rFonts w:ascii="Tahoma" w:hAnsi="Tahoma" w:cs="Tahoma"/>
      <w:sz w:val="16"/>
      <w:szCs w:val="16"/>
    </w:rPr>
  </w:style>
  <w:style w:type="paragraph" w:styleId="Bezmezer">
    <w:name w:val="No Spacing"/>
    <w:basedOn w:val="Nadpis5"/>
    <w:uiPriority w:val="1"/>
    <w:qFormat/>
    <w:rsid w:val="00155C07"/>
    <w:pPr>
      <w:numPr>
        <w:numId w:val="14"/>
      </w:numPr>
    </w:pPr>
  </w:style>
  <w:style w:type="character" w:customStyle="1" w:styleId="ZpatChar">
    <w:name w:val="Zápatí Char"/>
    <w:basedOn w:val="Standardnpsmoodstavce"/>
    <w:link w:val="Zpat"/>
    <w:uiPriority w:val="99"/>
    <w:rsid w:val="0032023A"/>
    <w:rPr>
      <w:sz w:val="24"/>
      <w:szCs w:val="24"/>
    </w:rPr>
  </w:style>
  <w:style w:type="character" w:styleId="Odkaznakoment">
    <w:name w:val="annotation reference"/>
    <w:basedOn w:val="Standardnpsmoodstavce"/>
    <w:rsid w:val="0084436A"/>
    <w:rPr>
      <w:sz w:val="16"/>
      <w:szCs w:val="16"/>
    </w:rPr>
  </w:style>
  <w:style w:type="paragraph" w:styleId="Textkomente">
    <w:name w:val="annotation text"/>
    <w:basedOn w:val="Normln"/>
    <w:link w:val="TextkomenteChar"/>
    <w:rsid w:val="0084436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84436A"/>
  </w:style>
  <w:style w:type="paragraph" w:styleId="Pedmtkomente">
    <w:name w:val="annotation subject"/>
    <w:basedOn w:val="Textkomente"/>
    <w:next w:val="Textkomente"/>
    <w:link w:val="PedmtkomenteChar"/>
    <w:rsid w:val="00844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84436A"/>
    <w:rPr>
      <w:b/>
      <w:bCs/>
    </w:rPr>
  </w:style>
  <w:style w:type="paragraph" w:styleId="Odstavecseseznamem">
    <w:name w:val="List Paragraph"/>
    <w:basedOn w:val="Normln"/>
    <w:uiPriority w:val="34"/>
    <w:rsid w:val="00254309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A50EF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Zdraznn">
    <w:name w:val="Emphasis"/>
    <w:rsid w:val="00155C07"/>
  </w:style>
  <w:style w:type="table" w:customStyle="1" w:styleId="Styl1">
    <w:name w:val="Styl1"/>
    <w:basedOn w:val="Normlntabulka"/>
    <w:uiPriority w:val="99"/>
    <w:rsid w:val="00360C3C"/>
    <w:rPr>
      <w:rFonts w:asciiTheme="minorHAnsi" w:hAnsiTheme="minorHAnsi"/>
      <w:sz w:val="18"/>
    </w:rPr>
    <w:tblPr>
      <w:tblStyleRowBandSize w:val="1"/>
      <w:tblBorders>
        <w:bottom w:val="single" w:sz="8" w:space="0" w:color="FFFFFF" w:themeColor="background1"/>
        <w:insideH w:val="single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rFonts w:asciiTheme="majorHAnsi" w:hAnsiTheme="majorHAnsi"/>
      </w:rPr>
      <w:tblPr/>
      <w:tcPr>
        <w:shd w:val="clear" w:color="auto" w:fill="1FD65E" w:themeFill="text2"/>
      </w:tcPr>
    </w:tblStylePr>
    <w:tblStylePr w:type="lastRow">
      <w:rPr>
        <w:rFonts w:asciiTheme="minorHAnsi" w:hAnsiTheme="minorHAnsi"/>
      </w:rPr>
      <w:tblPr/>
      <w:tcPr>
        <w:shd w:val="clear" w:color="auto" w:fill="1FD65E" w:themeFill="text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Hypertextovodkaz">
    <w:name w:val="Hyperlink"/>
    <w:basedOn w:val="Standardnpsmoodstavce"/>
    <w:uiPriority w:val="99"/>
    <w:unhideWhenUsed/>
    <w:rsid w:val="006C713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5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edo.cz/mapa?utm_source=eshopy&amp;utm_medium=popis_dopravy&amp;utm_campaign=map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edo.cz/aplikace?utm_source=eshopy&amp;utm_medium=popis_dopravy&amp;utm_campaign=aplikac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edo.cz/aplikace?utm_source=eshopy&amp;utm_medium=popis_dopravy&amp;utm_campaign=aplikac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wedo.cz/mapa?utm_source=eshopy&amp;utm_medium=popis_dopravy&amp;utm_campaign=mapa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edo.cz/aplikace?utm_source=eshopy&amp;utm_medium=popis_dopravy&amp;utm_campaign=aplika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IN_TIME\pracovni_pravo\PrSm%202011.dot" TargetMode="External"/></Relationships>
</file>

<file path=word/theme/theme1.xml><?xml version="1.0" encoding="utf-8"?>
<a:theme xmlns:a="http://schemas.openxmlformats.org/drawingml/2006/main" name="Motiv2">
  <a:themeElements>
    <a:clrScheme name="WE|DO">
      <a:dk1>
        <a:srgbClr val="000000"/>
      </a:dk1>
      <a:lt1>
        <a:srgbClr val="FFFFFF"/>
      </a:lt1>
      <a:dk2>
        <a:srgbClr val="1FD65E"/>
      </a:dk2>
      <a:lt2>
        <a:srgbClr val="51198B"/>
      </a:lt2>
      <a:accent1>
        <a:srgbClr val="1FD65E"/>
      </a:accent1>
      <a:accent2>
        <a:srgbClr val="A3EBB1"/>
      </a:accent2>
      <a:accent3>
        <a:srgbClr val="51198B"/>
      </a:accent3>
      <a:accent4>
        <a:srgbClr val="A88EC5"/>
      </a:accent4>
      <a:accent5>
        <a:srgbClr val="000000"/>
      </a:accent5>
      <a:accent6>
        <a:srgbClr val="FFFFFF"/>
      </a:accent6>
      <a:hlink>
        <a:srgbClr val="0000FF"/>
      </a:hlink>
      <a:folHlink>
        <a:srgbClr val="800080"/>
      </a:folHlink>
    </a:clrScheme>
    <a:fontScheme name="Montserra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tiv2" id="{44ED3067-7EB8-424A-990F-2A8C223A537D}" vid="{ED6F60BF-1BDC-1A41-A99E-76437EFB9FD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172B2CBB5C7742B9558E20CEF5E58F" ma:contentTypeVersion="1" ma:contentTypeDescription="Vytvoří nový dokument" ma:contentTypeScope="" ma:versionID="59011c481341cb0b6a1a3ac518f20563">
  <xsd:schema xmlns:xsd="http://www.w3.org/2001/XMLSchema" xmlns:xs="http://www.w3.org/2001/XMLSchema" xmlns:p="http://schemas.microsoft.com/office/2006/metadata/properties" xmlns:ns3="b72f66b7-d60e-49ba-9769-69034e7aab03" targetNamespace="http://schemas.microsoft.com/office/2006/metadata/properties" ma:root="true" ma:fieldsID="a9dae1d1a406401f80da010bb81b037a" ns3:_="">
    <xsd:import namespace="b72f66b7-d60e-49ba-9769-69034e7aab0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f66b7-d60e-49ba-9769-69034e7aab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2BEE8-FD0D-4831-8802-99363E9B6E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f66b7-d60e-49ba-9769-69034e7aa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61FA82-3BB6-4290-A77E-B9363AB836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E92F92-D6EE-4947-BADD-291E92B528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D84F16-1ED5-4F66-A110-F564E620D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PrSm 2011</Template>
  <TotalTime>561</TotalTime>
  <Pages>1</Pages>
  <Words>253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>Příloha ke smlouvě č</vt:lpstr>
      <vt:lpstr>Popisy služeb WE|DO pro váš e-shop</vt:lpstr>
      <vt:lpstr>    Připravili jsme pro vás vzorové texty, které můžete volně použít na vašem e-sho</vt:lpstr>
      <vt:lpstr>        WE|DO HOME</vt:lpstr>
      <vt:lpstr>        WE|DO POINT</vt:lpstr>
      <vt:lpstr>        Doručení zásilky do druhého dne v rámci široké sítě výdejních míst. Zásilku je m</vt:lpstr>
      <vt:lpstr>        Podívejte se, kde kolem sebe máte nejbližší WE|DO POINT: wedo.cz/mapa.</vt:lpstr>
      <vt:lpstr>        </vt:lpstr>
      <vt:lpstr>        WE|DO BOX</vt:lpstr>
    </vt:vector>
  </TitlesOfParts>
  <Company>Hewlett-Packard Company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ke smlouvě č</dc:title>
  <dc:creator>Your User Name</dc:creator>
  <cp:lastModifiedBy>Petra Skripniková</cp:lastModifiedBy>
  <cp:revision>8</cp:revision>
  <cp:lastPrinted>2021-02-24T10:00:00Z</cp:lastPrinted>
  <dcterms:created xsi:type="dcterms:W3CDTF">2023-01-31T22:15:00Z</dcterms:created>
  <dcterms:modified xsi:type="dcterms:W3CDTF">2023-06-14T11:52:00Z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0x010100FF172B2CBB5C7742B9558E20CEF5E58F</vt:lpwstr>
  </property>
  <property fmtid="{D5CDD505-2E9C-101B-9397-08002B2CF9AE}" pid="3" name="IsMyDocuments">
    <vt:bool>true</vt:bool>
  </property>
</Properties>
</file>